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5B2" w:rsidRPr="00F6041E" w:rsidRDefault="00EB55B2" w:rsidP="00F6041E">
      <w:pPr>
        <w:pStyle w:val="yiv1777029769msonormal"/>
        <w:spacing w:before="0" w:beforeAutospacing="0" w:after="0" w:afterAutospacing="0"/>
        <w:ind w:right="360"/>
        <w:rPr>
          <w:b/>
          <w:bCs/>
          <w:i/>
          <w:sz w:val="28"/>
          <w:szCs w:val="28"/>
        </w:rPr>
      </w:pPr>
      <w:bookmarkStart w:id="0" w:name="_GoBack"/>
      <w:r w:rsidRPr="00F6041E">
        <w:rPr>
          <w:rStyle w:val="Strong"/>
          <w:b w:val="0"/>
          <w:bCs w:val="0"/>
          <w:sz w:val="28"/>
          <w:szCs w:val="28"/>
        </w:rPr>
        <w:t> </w:t>
      </w:r>
      <w:r w:rsidRPr="00F6041E">
        <w:rPr>
          <w:b/>
          <w:bCs/>
          <w:sz w:val="28"/>
          <w:szCs w:val="28"/>
        </w:rPr>
        <w:t> </w:t>
      </w:r>
      <w:r w:rsidRPr="00F6041E">
        <w:rPr>
          <w:b/>
          <w:bCs/>
          <w:i/>
          <w:sz w:val="28"/>
          <w:szCs w:val="28"/>
        </w:rPr>
        <w:t>Meet Tania</w:t>
      </w:r>
    </w:p>
    <w:bookmarkEnd w:id="0"/>
    <w:p w:rsidR="00EB55B2" w:rsidRPr="00F6041E" w:rsidRDefault="00EB55B2" w:rsidP="00F6041E">
      <w:pPr>
        <w:pStyle w:val="yiv1777029769msonormal"/>
        <w:spacing w:before="0" w:beforeAutospacing="0" w:after="0" w:afterAutospacing="0"/>
        <w:ind w:left="360" w:right="360"/>
      </w:pPr>
    </w:p>
    <w:p w:rsidR="00EB55B2" w:rsidRPr="00245E65" w:rsidRDefault="00EB55B2" w:rsidP="00F6041E">
      <w:pPr>
        <w:pStyle w:val="yiv1777029769msonormal"/>
        <w:spacing w:before="0" w:beforeAutospacing="0" w:after="0" w:afterAutospacing="0"/>
        <w:rPr>
          <w:i/>
        </w:rPr>
      </w:pPr>
      <w:r w:rsidRPr="00F6041E">
        <w:rPr>
          <w:i/>
        </w:rPr>
        <w:t xml:space="preserve">A vibrational medicine healer with the questioning mind of a scientist; a researcher with an open heart, </w:t>
      </w:r>
      <w:r w:rsidRPr="00F6041E">
        <w:rPr>
          <w:i/>
          <w:lang w:val="en-GB"/>
        </w:rPr>
        <w:t xml:space="preserve">Tania is </w:t>
      </w:r>
      <w:r w:rsidRPr="00F6041E">
        <w:rPr>
          <w:i/>
        </w:rPr>
        <w:t>a dedicated educator and practitioner of energy medicine and awakened living, Tania’s extensive experience in alternative healing modalities, biomedical research, transpersonal therapy, alchemy, herbology, astrology and the arts, allows her to put her unique skills to use to help you awaken into Being and accelerate your transformation at all levels; physical, mental, emotional and consciousness evolution. Tania has also an intimate connection and love of dolphins and whales. She connects with their subtle energetic frequencies, bridges their essence into her healing work which adds a unique subtle layer to her alchemy. She holds a Doctorate in Pharmacology and Toxicology, and a Masters in Metaphysics. Tania travels globally offering a series of exciting new classes and healing retreats.  She also offers her unique set of services by appointment in person or at distance</w:t>
      </w:r>
      <w:r w:rsidRPr="00245E65">
        <w:rPr>
          <w:rFonts w:ascii="Arial" w:hAnsi="Arial" w:cs="Arial"/>
          <w:i/>
        </w:rPr>
        <w:t>.</w:t>
      </w:r>
    </w:p>
    <w:p w:rsidR="00EB55B2" w:rsidRDefault="00EB55B2" w:rsidP="00EB04D8">
      <w:pPr>
        <w:rPr>
          <w:b/>
          <w:i/>
          <w:sz w:val="28"/>
          <w:szCs w:val="28"/>
        </w:rPr>
      </w:pPr>
    </w:p>
    <w:p w:rsidR="00EB55B2" w:rsidRDefault="00EB55B2" w:rsidP="00EB04D8">
      <w:pPr>
        <w:rPr>
          <w:b/>
          <w:i/>
          <w:sz w:val="28"/>
          <w:szCs w:val="28"/>
        </w:rPr>
      </w:pPr>
      <w:r>
        <w:rPr>
          <w:b/>
          <w:i/>
          <w:sz w:val="28"/>
          <w:szCs w:val="28"/>
        </w:rPr>
        <w:t>Group Vibrational Healing Sessions with Tania</w:t>
      </w:r>
    </w:p>
    <w:p w:rsidR="00EB55B2" w:rsidRPr="000066EF" w:rsidRDefault="00EB55B2" w:rsidP="00EB04D8">
      <w:pPr>
        <w:rPr>
          <w:b/>
          <w:i/>
          <w:sz w:val="8"/>
          <w:szCs w:val="8"/>
        </w:rPr>
      </w:pPr>
    </w:p>
    <w:p w:rsidR="00EB55B2" w:rsidRDefault="00EB55B2" w:rsidP="008700E3">
      <w:pPr>
        <w:spacing w:after="100"/>
        <w:ind w:left="720" w:right="180"/>
      </w:pPr>
      <w:r w:rsidRPr="007E2C56">
        <w:rPr>
          <w:u w:val="single"/>
        </w:rPr>
        <w:t>What</w:t>
      </w:r>
      <w:r w:rsidRPr="007E2C56">
        <w:t xml:space="preserve">: </w:t>
      </w:r>
    </w:p>
    <w:p w:rsidR="00EB55B2" w:rsidRDefault="00EB55B2" w:rsidP="008700E3">
      <w:pPr>
        <w:spacing w:after="100"/>
        <w:ind w:left="720" w:right="180"/>
      </w:pPr>
      <w:r w:rsidRPr="007E2C56">
        <w:t xml:space="preserve">Through guided meditation you will direct your awareness inwardly </w:t>
      </w:r>
      <w:r>
        <w:t xml:space="preserve">on a particular intention </w:t>
      </w:r>
      <w:r w:rsidRPr="007E2C56">
        <w:t>while I facilitate movements in your vibrational field and consciousness, such as releases of old patterns and beliefs.  These transformational movements will allow you to free your awareness from limitations and create new perceptions, possibilities and experiences.  You will ultimately witness your own transformation.</w:t>
      </w:r>
    </w:p>
    <w:p w:rsidR="00EB55B2" w:rsidRPr="008700E3" w:rsidRDefault="00EB55B2" w:rsidP="008700E3">
      <w:pPr>
        <w:spacing w:after="100"/>
        <w:ind w:left="1890" w:right="180" w:hanging="630"/>
        <w:rPr>
          <w:b/>
          <w:color w:val="FF0000"/>
          <w:sz w:val="16"/>
          <w:szCs w:val="16"/>
        </w:rPr>
      </w:pPr>
      <w:r>
        <w:rPr>
          <w:b/>
          <w:color w:val="FF0000"/>
        </w:rPr>
        <w:tab/>
      </w:r>
    </w:p>
    <w:p w:rsidR="00EB55B2" w:rsidRDefault="00EB55B2" w:rsidP="008700E3">
      <w:pPr>
        <w:ind w:left="720"/>
      </w:pPr>
      <w:r>
        <w:t>Starting in</w:t>
      </w:r>
      <w:r>
        <w:rPr>
          <w:b/>
        </w:rPr>
        <w:t xml:space="preserve"> October</w:t>
      </w:r>
      <w:r>
        <w:t>, I will offer a series of group vibrational healings with a special focus to transform core basic issues that keep us stuck in unhealthy situations.   These core issues will include: Basic fear, survival, grief, abandonment, unworthiness, addiction, anger, betrayal, co-dependency, judgment, struggle, survival, shame, victimization Working through this basic deprogramming, you will notice a powerful transformation with the issue, in your relationship to the issue, and how it impacts your life choices.  If you prefer, you will still be able to hold your own intention during these sessions.</w:t>
      </w:r>
    </w:p>
    <w:p w:rsidR="00EB55B2" w:rsidRDefault="00EB55B2" w:rsidP="008700E3">
      <w:pPr>
        <w:spacing w:after="100"/>
        <w:ind w:left="1170" w:right="180" w:hanging="630"/>
        <w:rPr>
          <w:b/>
          <w:i/>
          <w:color w:val="FF0000"/>
        </w:rPr>
      </w:pPr>
    </w:p>
    <w:p w:rsidR="00EB55B2" w:rsidRDefault="00EB55B2" w:rsidP="008700E3">
      <w:pPr>
        <w:spacing w:after="100"/>
        <w:ind w:left="1170" w:right="180" w:hanging="630"/>
        <w:rPr>
          <w:u w:val="single"/>
        </w:rPr>
      </w:pPr>
      <w:r w:rsidRPr="007E2C56">
        <w:rPr>
          <w:u w:val="single"/>
        </w:rPr>
        <w:t>When</w:t>
      </w:r>
      <w:r>
        <w:rPr>
          <w:u w:val="single"/>
        </w:rPr>
        <w:t>:</w:t>
      </w:r>
    </w:p>
    <w:p w:rsidR="00EB55B2" w:rsidRDefault="00EB55B2" w:rsidP="008700E3">
      <w:pPr>
        <w:spacing w:after="100"/>
        <w:ind w:left="1170" w:right="180" w:hanging="630"/>
      </w:pPr>
      <w:r>
        <w:t>Satur</w:t>
      </w:r>
      <w:r w:rsidRPr="008700E3">
        <w:t>day, October 15: 6:30-7:30</w:t>
      </w:r>
      <w:r>
        <w:t>pm</w:t>
      </w:r>
      <w:r w:rsidRPr="008700E3">
        <w:t>:</w:t>
      </w:r>
      <w:r>
        <w:t xml:space="preserve"> Core basic theme: Fear, survival, struggle</w:t>
      </w:r>
    </w:p>
    <w:p w:rsidR="00EB55B2" w:rsidRDefault="00EB55B2" w:rsidP="008700E3">
      <w:pPr>
        <w:spacing w:after="100"/>
        <w:ind w:left="1170" w:right="180" w:hanging="630"/>
      </w:pPr>
      <w:r>
        <w:t xml:space="preserve">Saturday, October 22: </w:t>
      </w:r>
      <w:r w:rsidRPr="008700E3">
        <w:rPr>
          <w:b/>
        </w:rPr>
        <w:t>4-5pm</w:t>
      </w:r>
      <w:r>
        <w:t>: Core basic theme: Grief</w:t>
      </w:r>
    </w:p>
    <w:p w:rsidR="00EB55B2" w:rsidRDefault="00EB55B2" w:rsidP="008700E3">
      <w:pPr>
        <w:spacing w:after="100"/>
        <w:ind w:left="1170" w:right="180" w:hanging="630"/>
      </w:pPr>
      <w:r>
        <w:t>Saturday, November 19: 6:30-7:30: Core basic theme: Abandonment, unworthiness</w:t>
      </w:r>
    </w:p>
    <w:p w:rsidR="00EB55B2" w:rsidRDefault="00EB55B2" w:rsidP="008700E3">
      <w:pPr>
        <w:spacing w:after="100"/>
        <w:ind w:left="1170" w:right="180" w:hanging="630"/>
      </w:pPr>
      <w:r>
        <w:t xml:space="preserve">Saturday, November 26: </w:t>
      </w:r>
      <w:r w:rsidRPr="008700E3">
        <w:t>6:30-7:30</w:t>
      </w:r>
      <w:r>
        <w:t>pm Core basic theme Anger</w:t>
      </w:r>
    </w:p>
    <w:p w:rsidR="00EB55B2" w:rsidRPr="008700E3" w:rsidRDefault="00EB55B2" w:rsidP="008700E3">
      <w:pPr>
        <w:spacing w:after="100"/>
        <w:ind w:left="1170" w:right="180" w:hanging="630"/>
        <w:rPr>
          <w:b/>
          <w:i/>
          <w:color w:val="FF0000"/>
        </w:rPr>
      </w:pPr>
      <w:r>
        <w:t xml:space="preserve">Saturday, December 10: </w:t>
      </w:r>
      <w:r w:rsidRPr="008700E3">
        <w:t>6:30-7:30</w:t>
      </w:r>
      <w:r>
        <w:t>pm Core basic theme: Shame</w:t>
      </w:r>
    </w:p>
    <w:p w:rsidR="00EB55B2" w:rsidRDefault="00EB55B2" w:rsidP="008700E3">
      <w:pPr>
        <w:spacing w:after="100"/>
        <w:ind w:left="1170" w:right="180" w:hanging="630"/>
      </w:pPr>
      <w:r>
        <w:t xml:space="preserve">Saturday, December 17: </w:t>
      </w:r>
      <w:r w:rsidRPr="008700E3">
        <w:t>6:30-7:30</w:t>
      </w:r>
      <w:r>
        <w:t>pm Core basic theme: Victimization</w:t>
      </w:r>
    </w:p>
    <w:p w:rsidR="00EB55B2" w:rsidRPr="007E2C56" w:rsidRDefault="00EB55B2" w:rsidP="00F6041E">
      <w:pPr>
        <w:spacing w:after="100"/>
        <w:ind w:right="180"/>
      </w:pPr>
    </w:p>
    <w:p w:rsidR="00EB55B2" w:rsidRPr="007E2C56" w:rsidRDefault="00EB55B2" w:rsidP="008700E3">
      <w:pPr>
        <w:spacing w:after="40"/>
        <w:ind w:right="837" w:firstLine="540"/>
      </w:pPr>
      <w:r w:rsidRPr="007E2C56">
        <w:rPr>
          <w:u w:val="single"/>
        </w:rPr>
        <w:t>Cost &amp; registration</w:t>
      </w:r>
      <w:r>
        <w:t>: $2</w:t>
      </w:r>
      <w:r w:rsidRPr="007E2C56">
        <w:t>0/class</w:t>
      </w:r>
      <w:r>
        <w:t xml:space="preserve"> with pre-registration, $25 at the door</w:t>
      </w:r>
      <w:r w:rsidRPr="007E2C56">
        <w:t xml:space="preserve"> </w:t>
      </w:r>
    </w:p>
    <w:p w:rsidR="00EB55B2" w:rsidRDefault="00EB55B2" w:rsidP="008700E3">
      <w:pPr>
        <w:spacing w:after="40"/>
        <w:ind w:left="1080" w:right="837"/>
      </w:pPr>
      <w:r w:rsidRPr="007E2C56">
        <w:t xml:space="preserve">Advanced registration or notification of attendance is </w:t>
      </w:r>
      <w:r>
        <w:t>requested</w:t>
      </w:r>
      <w:r w:rsidRPr="007E2C56">
        <w:t xml:space="preserve">.  </w:t>
      </w:r>
    </w:p>
    <w:p w:rsidR="00EB55B2" w:rsidRPr="007E2C56" w:rsidRDefault="00EB55B2" w:rsidP="008700E3">
      <w:pPr>
        <w:spacing w:after="40"/>
        <w:ind w:left="1080" w:right="837"/>
      </w:pPr>
      <w:r w:rsidRPr="007E2C56">
        <w:rPr>
          <w:b/>
          <w:i/>
          <w:color w:val="FF0000"/>
        </w:rPr>
        <w:t xml:space="preserve">Please bring </w:t>
      </w:r>
      <w:r>
        <w:rPr>
          <w:b/>
          <w:i/>
          <w:color w:val="FF0000"/>
        </w:rPr>
        <w:t xml:space="preserve">a mat, </w:t>
      </w:r>
      <w:r w:rsidRPr="007E2C56">
        <w:rPr>
          <w:b/>
          <w:i/>
          <w:color w:val="FF0000"/>
        </w:rPr>
        <w:t>and blanket for your comfort.</w:t>
      </w:r>
    </w:p>
    <w:p w:rsidR="00EB55B2" w:rsidRDefault="00EB55B2" w:rsidP="008700E3">
      <w:pPr>
        <w:spacing w:after="40"/>
        <w:ind w:left="720" w:right="720"/>
        <w:jc w:val="center"/>
        <w:rPr>
          <w:rStyle w:val="Strong"/>
          <w:color w:val="000080"/>
        </w:rPr>
      </w:pPr>
    </w:p>
    <w:p w:rsidR="00EB55B2" w:rsidRPr="007E2C56" w:rsidRDefault="00EB55B2" w:rsidP="008700E3">
      <w:pPr>
        <w:spacing w:after="40"/>
        <w:ind w:left="720" w:right="720"/>
        <w:jc w:val="center"/>
        <w:rPr>
          <w:rStyle w:val="Strong"/>
          <w:color w:val="000080"/>
        </w:rPr>
      </w:pPr>
      <w:r w:rsidRPr="007E2C56">
        <w:rPr>
          <w:rStyle w:val="Strong"/>
          <w:color w:val="000080"/>
        </w:rPr>
        <w:t>For more information and to register</w:t>
      </w:r>
      <w:r>
        <w:rPr>
          <w:rStyle w:val="Strong"/>
          <w:color w:val="000080"/>
        </w:rPr>
        <w:t xml:space="preserve"> contact Tania</w:t>
      </w:r>
      <w:r w:rsidRPr="007E2C56">
        <w:rPr>
          <w:rStyle w:val="Strong"/>
          <w:color w:val="000080"/>
        </w:rPr>
        <w:t xml:space="preserve">: </w:t>
      </w:r>
    </w:p>
    <w:p w:rsidR="00EB55B2" w:rsidRPr="00045F6F" w:rsidRDefault="00EB55B2" w:rsidP="00045F6F">
      <w:pPr>
        <w:spacing w:after="40"/>
        <w:ind w:left="720" w:right="720"/>
        <w:jc w:val="center"/>
        <w:rPr>
          <w:bCs/>
          <w:color w:val="000080"/>
        </w:rPr>
      </w:pPr>
      <w:hyperlink r:id="rId4" w:history="1">
        <w:r w:rsidRPr="00045F6F">
          <w:rPr>
            <w:rStyle w:val="Hyperlink"/>
            <w:u w:val="none"/>
          </w:rPr>
          <w:t>tania@starphin.com</w:t>
        </w:r>
      </w:hyperlink>
      <w:r w:rsidRPr="00045F6F">
        <w:rPr>
          <w:rStyle w:val="Strong"/>
          <w:color w:val="000080"/>
        </w:rPr>
        <w:t xml:space="preserve"> or 619-886-1082</w:t>
      </w:r>
    </w:p>
    <w:sectPr w:rsidR="00EB55B2" w:rsidRPr="00045F6F" w:rsidSect="00F6041E">
      <w:pgSz w:w="12240" w:h="15840"/>
      <w:pgMar w:top="864" w:right="1440" w:bottom="86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04D8"/>
    <w:rsid w:val="000066EF"/>
    <w:rsid w:val="00045F6F"/>
    <w:rsid w:val="00245E65"/>
    <w:rsid w:val="00373C4C"/>
    <w:rsid w:val="004E0A2F"/>
    <w:rsid w:val="007E2C56"/>
    <w:rsid w:val="008700E3"/>
    <w:rsid w:val="009F7C6E"/>
    <w:rsid w:val="00AC1D0F"/>
    <w:rsid w:val="00BE7D7B"/>
    <w:rsid w:val="00CF39BA"/>
    <w:rsid w:val="00EB04D8"/>
    <w:rsid w:val="00EB55B2"/>
    <w:rsid w:val="00F604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4D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700E3"/>
    <w:rPr>
      <w:rFonts w:cs="Times New Roman"/>
      <w:b/>
      <w:bCs/>
    </w:rPr>
  </w:style>
  <w:style w:type="character" w:styleId="Hyperlink">
    <w:name w:val="Hyperlink"/>
    <w:basedOn w:val="DefaultParagraphFont"/>
    <w:uiPriority w:val="99"/>
    <w:rsid w:val="008700E3"/>
    <w:rPr>
      <w:rFonts w:cs="Times New Roman"/>
      <w:color w:val="0000FF"/>
      <w:u w:val="single"/>
    </w:rPr>
  </w:style>
  <w:style w:type="paragraph" w:styleId="NormalWeb">
    <w:name w:val="Normal (Web)"/>
    <w:basedOn w:val="Normal"/>
    <w:uiPriority w:val="99"/>
    <w:rsid w:val="008700E3"/>
    <w:pPr>
      <w:spacing w:before="100" w:beforeAutospacing="1" w:after="100" w:afterAutospacing="1"/>
    </w:pPr>
  </w:style>
  <w:style w:type="paragraph" w:customStyle="1" w:styleId="yiv1777029769msonormal">
    <w:name w:val="yiv1777029769msonormal"/>
    <w:basedOn w:val="Normal"/>
    <w:uiPriority w:val="99"/>
    <w:rsid w:val="00F6041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ania@starph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420</Words>
  <Characters>2398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Meet Tania</dc:title>
  <dc:subject/>
  <dc:creator>Tania</dc:creator>
  <cp:keywords/>
  <dc:description/>
  <cp:lastModifiedBy>Scott and Becky</cp:lastModifiedBy>
  <cp:revision>2</cp:revision>
  <dcterms:created xsi:type="dcterms:W3CDTF">2011-10-05T12:39:00Z</dcterms:created>
  <dcterms:modified xsi:type="dcterms:W3CDTF">2011-10-05T12:39:00Z</dcterms:modified>
</cp:coreProperties>
</file>